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5534C" w14:textId="383FFED3" w:rsidR="00CD01E5" w:rsidRPr="00342131" w:rsidRDefault="00CD01E5" w:rsidP="00637200">
      <w:r w:rsidRPr="00342131">
        <w:t>Name:</w:t>
      </w:r>
      <w:r w:rsidR="00D90D5D" w:rsidRPr="00342131">
        <w:t>___________________________________________________</w:t>
      </w:r>
    </w:p>
    <w:p w14:paraId="223C0FD2" w14:textId="089A72D8" w:rsidR="00CD01E5" w:rsidRPr="00342131" w:rsidRDefault="00CD01E5" w:rsidP="00637200">
      <w:pPr>
        <w:rPr>
          <w:i/>
          <w:iCs/>
        </w:rPr>
      </w:pPr>
      <w:r w:rsidRPr="00342131">
        <w:t>Current Member  ____yes ____no</w:t>
      </w:r>
      <w:r w:rsidR="0098636C" w:rsidRPr="00342131">
        <w:t xml:space="preserve"> </w:t>
      </w:r>
      <w:r w:rsidR="0098636C" w:rsidRPr="007B67DB">
        <w:rPr>
          <w:b/>
          <w:bCs/>
        </w:rPr>
        <w:t>*</w:t>
      </w:r>
      <w:r w:rsidR="0098636C" w:rsidRPr="00342131">
        <w:t>membership is required see below</w:t>
      </w:r>
    </w:p>
    <w:p w14:paraId="5ABAF54E" w14:textId="734B3699" w:rsidR="00CD01E5" w:rsidRPr="00342131" w:rsidRDefault="00CD01E5" w:rsidP="00637200">
      <w:r w:rsidRPr="00342131">
        <w:t>E-mail address:__________________________________________</w:t>
      </w:r>
    </w:p>
    <w:p w14:paraId="35838819" w14:textId="50F8A543" w:rsidR="00CD01E5" w:rsidRPr="00342131" w:rsidRDefault="00CD01E5" w:rsidP="00637200">
      <w:r w:rsidRPr="00342131">
        <w:t>Phone number:__________________________________________</w:t>
      </w:r>
    </w:p>
    <w:p w14:paraId="3489BDA8" w14:textId="597491B7" w:rsidR="00CD01E5" w:rsidRPr="00342131" w:rsidRDefault="00CD01E5" w:rsidP="00637200">
      <w:r w:rsidRPr="00342131">
        <w:t>Address:________________________________________________</w:t>
      </w:r>
    </w:p>
    <w:p w14:paraId="69F935FD" w14:textId="57AD9995" w:rsidR="00CD01E5" w:rsidRPr="00342131" w:rsidRDefault="00CD01E5" w:rsidP="00637200">
      <w:r w:rsidRPr="00342131">
        <w:t>City________________________State_________Zip code________</w:t>
      </w:r>
    </w:p>
    <w:p w14:paraId="5BD29C79" w14:textId="11C83ACE" w:rsidR="00F175DF" w:rsidRPr="00342131" w:rsidRDefault="00D90D5D" w:rsidP="00637200">
      <w:r w:rsidRPr="00342131">
        <w:t>Y</w:t>
      </w:r>
      <w:r w:rsidR="00F175DF" w:rsidRPr="00342131">
        <w:t>ou will be asked to commit to a minimum of one year of service.  Prayer chaplains work together as a team</w:t>
      </w:r>
      <w:r w:rsidR="0049492E" w:rsidRPr="00342131">
        <w:t xml:space="preserve"> and</w:t>
      </w:r>
      <w:r w:rsidR="00342131">
        <w:t xml:space="preserve"> will</w:t>
      </w:r>
      <w:r w:rsidR="0049492E" w:rsidRPr="00342131">
        <w:t xml:space="preserve"> rotate Sundays </w:t>
      </w:r>
      <w:r w:rsidR="00342131" w:rsidRPr="00342131">
        <w:t>to</w:t>
      </w:r>
      <w:r w:rsidR="00CD6484">
        <w:t xml:space="preserve"> pray one-on-one</w:t>
      </w:r>
      <w:r w:rsidR="0049492E" w:rsidRPr="00342131">
        <w:t xml:space="preserve"> </w:t>
      </w:r>
      <w:r w:rsidR="00612639">
        <w:t xml:space="preserve">with congregants.  </w:t>
      </w:r>
      <w:r w:rsidR="0049492E" w:rsidRPr="00342131">
        <w:t>The</w:t>
      </w:r>
      <w:r w:rsidR="00342131">
        <w:t xml:space="preserve"> team</w:t>
      </w:r>
      <w:r w:rsidR="0049492E" w:rsidRPr="00342131">
        <w:t xml:space="preserve"> </w:t>
      </w:r>
      <w:r w:rsidR="00FD6133" w:rsidRPr="00342131">
        <w:t>meet</w:t>
      </w:r>
      <w:r w:rsidR="000600BC">
        <w:t>s</w:t>
      </w:r>
      <w:r w:rsidR="00FD6133" w:rsidRPr="00342131">
        <w:t xml:space="preserve"> </w:t>
      </w:r>
      <w:r w:rsidR="00E4230C" w:rsidRPr="00342131">
        <w:t xml:space="preserve">monthly </w:t>
      </w:r>
      <w:r w:rsidR="00F175DF" w:rsidRPr="00342131">
        <w:t>to pray for individual</w:t>
      </w:r>
      <w:r w:rsidR="0049492E" w:rsidRPr="00342131">
        <w:t xml:space="preserve"> </w:t>
      </w:r>
      <w:r w:rsidR="00F175DF" w:rsidRPr="00342131">
        <w:t xml:space="preserve">(s) </w:t>
      </w:r>
      <w:r w:rsidR="00342131" w:rsidRPr="00342131">
        <w:t>requests, received</w:t>
      </w:r>
      <w:r w:rsidR="00F175DF" w:rsidRPr="00342131">
        <w:t xml:space="preserve"> through a prayer slip </w:t>
      </w:r>
      <w:r w:rsidR="000F201C">
        <w:t>(</w:t>
      </w:r>
      <w:r w:rsidR="00F175DF" w:rsidRPr="00342131">
        <w:t>or by other means of communication</w:t>
      </w:r>
      <w:r w:rsidR="000F201C">
        <w:t>)</w:t>
      </w:r>
      <w:r w:rsidR="0049492E" w:rsidRPr="00342131">
        <w:t xml:space="preserve">, and </w:t>
      </w:r>
      <w:r w:rsidR="00342131">
        <w:t xml:space="preserve">to </w:t>
      </w:r>
      <w:r w:rsidR="0049492E" w:rsidRPr="00342131">
        <w:t>complete the next month’s</w:t>
      </w:r>
      <w:r w:rsidR="00990DA7">
        <w:t xml:space="preserve"> </w:t>
      </w:r>
      <w:r w:rsidR="0049492E" w:rsidRPr="00342131">
        <w:t xml:space="preserve">schedule in the team calendar.  </w:t>
      </w:r>
      <w:r w:rsidR="00F175DF" w:rsidRPr="00342131">
        <w:t xml:space="preserve">  Are you able and willing to make this commitment?  </w:t>
      </w:r>
      <w:r w:rsidR="00B30DC5" w:rsidRPr="00342131">
        <w:t>___</w:t>
      </w:r>
      <w:r w:rsidR="004622F6" w:rsidRPr="00342131">
        <w:t xml:space="preserve"> </w:t>
      </w:r>
      <w:r w:rsidR="00B30DC5" w:rsidRPr="00342131">
        <w:t>yes</w:t>
      </w:r>
    </w:p>
    <w:p w14:paraId="0955346F" w14:textId="00425C7C" w:rsidR="0098636C" w:rsidRPr="00342131" w:rsidRDefault="00F175DF" w:rsidP="00637200">
      <w:r w:rsidRPr="00342131">
        <w:t>A two-day intensive training is scheduled for Frida</w:t>
      </w:r>
      <w:r w:rsidR="00B31F8D" w:rsidRPr="00342131">
        <w:t>y/</w:t>
      </w:r>
      <w:r w:rsidR="006F1257" w:rsidRPr="00342131">
        <w:t xml:space="preserve"> Saturday</w:t>
      </w:r>
      <w:r w:rsidRPr="00342131">
        <w:t>, July 26- July 27 from 11:00 am to</w:t>
      </w:r>
      <w:r w:rsidR="00017184" w:rsidRPr="00342131">
        <w:t xml:space="preserve"> 6:00 pm</w:t>
      </w:r>
      <w:r w:rsidR="00DB6FB8">
        <w:t xml:space="preserve"> at the </w:t>
      </w:r>
      <w:r w:rsidR="001074F2">
        <w:t>Havurah.</w:t>
      </w:r>
      <w:r w:rsidRPr="00342131">
        <w:t xml:space="preserve"> Are you able to attend?  </w:t>
      </w:r>
      <w:r w:rsidR="00B30DC5" w:rsidRPr="00342131">
        <w:t>___yes</w:t>
      </w:r>
      <w:r w:rsidR="00B542ED" w:rsidRPr="00342131">
        <w:t xml:space="preserve"> </w:t>
      </w:r>
    </w:p>
    <w:p w14:paraId="5DDFF426" w14:textId="23A93B87" w:rsidR="00746AA4" w:rsidRPr="00C479A2" w:rsidRDefault="00746AA4" w:rsidP="00637200">
      <w:pPr>
        <w:rPr>
          <w:b/>
          <w:bCs/>
        </w:rPr>
      </w:pPr>
      <w:r w:rsidRPr="000C5A60">
        <w:rPr>
          <w:b/>
          <w:bCs/>
        </w:rPr>
        <w:t>Please complete this form and</w:t>
      </w:r>
      <w:r w:rsidRPr="00342131">
        <w:t xml:space="preserve"> </w:t>
      </w:r>
      <w:r w:rsidRPr="00C479A2">
        <w:rPr>
          <w:b/>
          <w:bCs/>
        </w:rPr>
        <w:t>return it</w:t>
      </w:r>
      <w:r w:rsidR="00907027" w:rsidRPr="00C479A2">
        <w:rPr>
          <w:b/>
          <w:bCs/>
        </w:rPr>
        <w:t>, either in</w:t>
      </w:r>
      <w:r w:rsidR="00342131" w:rsidRPr="00C479A2">
        <w:rPr>
          <w:b/>
          <w:bCs/>
        </w:rPr>
        <w:t>-</w:t>
      </w:r>
      <w:r w:rsidR="00907027" w:rsidRPr="00C479A2">
        <w:rPr>
          <w:b/>
          <w:bCs/>
        </w:rPr>
        <w:t xml:space="preserve"> person</w:t>
      </w:r>
      <w:r w:rsidR="00342131" w:rsidRPr="00C479A2">
        <w:rPr>
          <w:b/>
          <w:bCs/>
        </w:rPr>
        <w:t xml:space="preserve"> on Sunday</w:t>
      </w:r>
      <w:r w:rsidR="00907027" w:rsidRPr="00C479A2">
        <w:rPr>
          <w:b/>
          <w:bCs/>
        </w:rPr>
        <w:t>, or</w:t>
      </w:r>
      <w:r w:rsidR="00342131" w:rsidRPr="00C479A2">
        <w:rPr>
          <w:b/>
          <w:bCs/>
        </w:rPr>
        <w:t xml:space="preserve"> via</w:t>
      </w:r>
      <w:r w:rsidRPr="00C479A2">
        <w:rPr>
          <w:b/>
          <w:bCs/>
        </w:rPr>
        <w:t xml:space="preserve"> email</w:t>
      </w:r>
      <w:r w:rsidR="00342131" w:rsidRPr="00C479A2">
        <w:rPr>
          <w:b/>
          <w:bCs/>
        </w:rPr>
        <w:t xml:space="preserve"> info@unitycommunityofashland.org</w:t>
      </w:r>
    </w:p>
    <w:p w14:paraId="3336792F" w14:textId="5E1FB817" w:rsidR="0098636C" w:rsidRPr="00342131" w:rsidRDefault="00F175DF" w:rsidP="00637200">
      <w:pPr>
        <w:rPr>
          <w:i/>
          <w:iCs/>
          <w:sz w:val="26"/>
          <w:szCs w:val="26"/>
        </w:rPr>
      </w:pPr>
      <w:r w:rsidRPr="00342131">
        <w:rPr>
          <w:i/>
          <w:iCs/>
          <w:sz w:val="26"/>
          <w:szCs w:val="26"/>
        </w:rPr>
        <w:t xml:space="preserve"> </w:t>
      </w:r>
      <w:r w:rsidR="0098636C" w:rsidRPr="00342131">
        <w:rPr>
          <w:b/>
          <w:bCs/>
          <w:i/>
          <w:iCs/>
          <w:sz w:val="26"/>
          <w:szCs w:val="26"/>
        </w:rPr>
        <w:t>*</w:t>
      </w:r>
      <w:r w:rsidRPr="00342131">
        <w:rPr>
          <w:b/>
          <w:bCs/>
          <w:i/>
          <w:iCs/>
          <w:sz w:val="26"/>
          <w:szCs w:val="26"/>
        </w:rPr>
        <w:t>If you are currently not a member</w:t>
      </w:r>
      <w:r w:rsidRPr="00342131">
        <w:rPr>
          <w:i/>
          <w:iCs/>
          <w:sz w:val="26"/>
          <w:szCs w:val="26"/>
        </w:rPr>
        <w:t xml:space="preserve"> </w:t>
      </w:r>
      <w:r w:rsidR="0098636C" w:rsidRPr="00342131">
        <w:rPr>
          <w:i/>
          <w:iCs/>
          <w:sz w:val="26"/>
          <w:szCs w:val="26"/>
        </w:rPr>
        <w:t>the next new member introduction and orientation is Sunday June 9</w:t>
      </w:r>
      <w:r w:rsidR="0098636C" w:rsidRPr="00342131">
        <w:rPr>
          <w:i/>
          <w:iCs/>
          <w:sz w:val="26"/>
          <w:szCs w:val="26"/>
          <w:vertAlign w:val="superscript"/>
        </w:rPr>
        <w:t>th</w:t>
      </w:r>
      <w:r w:rsidR="0098636C" w:rsidRPr="00342131">
        <w:rPr>
          <w:i/>
          <w:iCs/>
          <w:sz w:val="26"/>
          <w:szCs w:val="26"/>
        </w:rPr>
        <w:t xml:space="preserve">.  </w:t>
      </w:r>
      <w:r w:rsidR="00872466" w:rsidRPr="00342131">
        <w:rPr>
          <w:i/>
          <w:iCs/>
          <w:sz w:val="26"/>
          <w:szCs w:val="26"/>
        </w:rPr>
        <w:t xml:space="preserve"> Please</w:t>
      </w:r>
      <w:r w:rsidR="0098636C" w:rsidRPr="00342131">
        <w:rPr>
          <w:i/>
          <w:iCs/>
          <w:sz w:val="26"/>
          <w:szCs w:val="26"/>
        </w:rPr>
        <w:t xml:space="preserve"> visit our website at:     </w:t>
      </w:r>
      <w:hyperlink r:id="rId10" w:history="1">
        <w:r w:rsidR="0098636C" w:rsidRPr="00342131">
          <w:rPr>
            <w:rStyle w:val="Hyperlink"/>
            <w:i/>
            <w:iCs/>
            <w:sz w:val="26"/>
            <w:szCs w:val="26"/>
          </w:rPr>
          <w:t>https://unitycommunityofashland.org/event/new-member-introduction-orientation-jun-9-2024/</w:t>
        </w:r>
      </w:hyperlink>
      <w:r w:rsidR="0098636C" w:rsidRPr="00342131">
        <w:rPr>
          <w:i/>
          <w:iCs/>
          <w:sz w:val="26"/>
          <w:szCs w:val="26"/>
        </w:rPr>
        <w:t xml:space="preserve">   for </w:t>
      </w:r>
      <w:r w:rsidR="00B0293D" w:rsidRPr="00342131">
        <w:rPr>
          <w:i/>
          <w:iCs/>
          <w:sz w:val="26"/>
          <w:szCs w:val="26"/>
        </w:rPr>
        <w:t>detailed</w:t>
      </w:r>
      <w:r w:rsidR="0098636C" w:rsidRPr="00342131">
        <w:rPr>
          <w:i/>
          <w:iCs/>
          <w:sz w:val="26"/>
          <w:szCs w:val="26"/>
        </w:rPr>
        <w:t xml:space="preserve"> information and</w:t>
      </w:r>
      <w:r w:rsidR="004322D6" w:rsidRPr="00342131">
        <w:rPr>
          <w:i/>
          <w:iCs/>
          <w:sz w:val="26"/>
          <w:szCs w:val="26"/>
        </w:rPr>
        <w:t xml:space="preserve"> obtain</w:t>
      </w:r>
      <w:r w:rsidR="0098636C" w:rsidRPr="00342131">
        <w:rPr>
          <w:b/>
          <w:bCs/>
          <w:i/>
          <w:iCs/>
          <w:sz w:val="26"/>
          <w:szCs w:val="26"/>
        </w:rPr>
        <w:t xml:space="preserve"> </w:t>
      </w:r>
      <w:r w:rsidR="0098636C" w:rsidRPr="000C5A60">
        <w:rPr>
          <w:i/>
          <w:iCs/>
          <w:sz w:val="26"/>
          <w:szCs w:val="26"/>
        </w:rPr>
        <w:t xml:space="preserve">a new member form. </w:t>
      </w:r>
      <w:r w:rsidR="0098636C" w:rsidRPr="00342131">
        <w:rPr>
          <w:i/>
          <w:iCs/>
          <w:sz w:val="26"/>
          <w:szCs w:val="26"/>
        </w:rPr>
        <w:t xml:space="preserve">  The</w:t>
      </w:r>
      <w:r w:rsidR="000C5A60">
        <w:rPr>
          <w:i/>
          <w:iCs/>
          <w:sz w:val="26"/>
          <w:szCs w:val="26"/>
        </w:rPr>
        <w:t xml:space="preserve"> completed</w:t>
      </w:r>
      <w:r w:rsidR="0098636C" w:rsidRPr="00342131">
        <w:rPr>
          <w:i/>
          <w:iCs/>
          <w:sz w:val="26"/>
          <w:szCs w:val="26"/>
        </w:rPr>
        <w:t xml:space="preserve"> form can be</w:t>
      </w:r>
      <w:r w:rsidR="00342131">
        <w:rPr>
          <w:i/>
          <w:iCs/>
          <w:sz w:val="26"/>
          <w:szCs w:val="26"/>
        </w:rPr>
        <w:t xml:space="preserve"> brought in person on Sunday</w:t>
      </w:r>
      <w:r w:rsidR="0098636C" w:rsidRPr="00342131">
        <w:rPr>
          <w:i/>
          <w:iCs/>
          <w:sz w:val="26"/>
          <w:szCs w:val="26"/>
        </w:rPr>
        <w:t xml:space="preserve"> </w:t>
      </w:r>
      <w:r w:rsidR="0098636C" w:rsidRPr="000C5A60">
        <w:rPr>
          <w:i/>
          <w:iCs/>
          <w:sz w:val="26"/>
          <w:szCs w:val="26"/>
        </w:rPr>
        <w:t xml:space="preserve">or sent </w:t>
      </w:r>
      <w:r w:rsidR="000C5A60">
        <w:rPr>
          <w:i/>
          <w:iCs/>
          <w:sz w:val="26"/>
          <w:szCs w:val="26"/>
        </w:rPr>
        <w:t>via</w:t>
      </w:r>
      <w:r w:rsidR="0098636C" w:rsidRPr="000C5A60">
        <w:rPr>
          <w:i/>
          <w:iCs/>
          <w:sz w:val="26"/>
          <w:szCs w:val="26"/>
        </w:rPr>
        <w:t xml:space="preserve"> email.</w:t>
      </w:r>
      <w:r w:rsidR="0098636C" w:rsidRPr="00342131">
        <w:rPr>
          <w:i/>
          <w:iCs/>
          <w:sz w:val="26"/>
          <w:szCs w:val="26"/>
        </w:rPr>
        <w:t xml:space="preserve"> </w:t>
      </w:r>
      <w:r w:rsidR="00342131" w:rsidRPr="00342131">
        <w:rPr>
          <w:i/>
          <w:iCs/>
          <w:sz w:val="26"/>
          <w:szCs w:val="26"/>
        </w:rPr>
        <w:t xml:space="preserve"> The orientation will be recorded if you cannot attend on June 9</w:t>
      </w:r>
      <w:r w:rsidR="00342131" w:rsidRPr="00342131">
        <w:rPr>
          <w:i/>
          <w:iCs/>
          <w:sz w:val="26"/>
          <w:szCs w:val="26"/>
          <w:vertAlign w:val="superscript"/>
        </w:rPr>
        <w:t>th</w:t>
      </w:r>
      <w:r w:rsidR="00342131" w:rsidRPr="00342131">
        <w:rPr>
          <w:i/>
          <w:iCs/>
          <w:sz w:val="26"/>
          <w:szCs w:val="26"/>
        </w:rPr>
        <w:t xml:space="preserve">.   The recording needs to be viewed prior to June 16. </w:t>
      </w:r>
    </w:p>
    <w:p w14:paraId="3F17E1D1" w14:textId="55F2B3C4" w:rsidR="0098636C" w:rsidRPr="00342131" w:rsidRDefault="0098636C" w:rsidP="00D90D5D">
      <w:pPr>
        <w:spacing w:after="0"/>
        <w:rPr>
          <w:i/>
          <w:iCs/>
          <w:sz w:val="26"/>
          <w:szCs w:val="26"/>
        </w:rPr>
      </w:pPr>
      <w:r w:rsidRPr="00342131">
        <w:rPr>
          <w:i/>
          <w:iCs/>
          <w:sz w:val="26"/>
          <w:szCs w:val="26"/>
        </w:rPr>
        <w:t>On June 16 our new members will be welcomed to our community see the link</w:t>
      </w:r>
      <w:r w:rsidR="00E32BD5">
        <w:rPr>
          <w:i/>
          <w:iCs/>
          <w:sz w:val="26"/>
          <w:szCs w:val="26"/>
        </w:rPr>
        <w:t>:</w:t>
      </w:r>
      <w:r w:rsidRPr="00342131">
        <w:rPr>
          <w:i/>
          <w:iCs/>
          <w:sz w:val="26"/>
          <w:szCs w:val="26"/>
        </w:rPr>
        <w:t xml:space="preserve"> </w:t>
      </w:r>
      <w:hyperlink r:id="rId11" w:history="1">
        <w:r w:rsidR="004322D6" w:rsidRPr="00342131">
          <w:rPr>
            <w:rStyle w:val="Hyperlink"/>
            <w:i/>
            <w:iCs/>
            <w:sz w:val="26"/>
            <w:szCs w:val="26"/>
          </w:rPr>
          <w:t>https://unitycommunityofashland.org/event/new-member-ceremony-jun-16-2024/</w:t>
        </w:r>
      </w:hyperlink>
      <w:r w:rsidR="004D615E" w:rsidRPr="00342131">
        <w:rPr>
          <w:i/>
          <w:iCs/>
          <w:sz w:val="26"/>
          <w:szCs w:val="26"/>
        </w:rPr>
        <w:t xml:space="preserve"> for more information.</w:t>
      </w:r>
    </w:p>
    <w:sectPr w:rsidR="0098636C" w:rsidRPr="00342131" w:rsidSect="006145D8">
      <w:head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C8ED5D" w14:textId="77777777" w:rsidR="00935046" w:rsidRDefault="00935046" w:rsidP="000172E5">
      <w:pPr>
        <w:spacing w:after="0" w:line="240" w:lineRule="auto"/>
      </w:pPr>
      <w:r>
        <w:separator/>
      </w:r>
    </w:p>
  </w:endnote>
  <w:endnote w:type="continuationSeparator" w:id="0">
    <w:p w14:paraId="141FE70A" w14:textId="77777777" w:rsidR="00935046" w:rsidRDefault="0093504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D9E30C-0915-4AE3-95DA-9CC1F781A2A0}"/>
    <w:embedBold r:id="rId2" w:fontKey="{42AD3F37-FDFC-421D-A15A-65D894B91DC8}"/>
    <w:embedItalic r:id="rId3" w:fontKey="{62FC0D0E-E108-480F-BA0B-4C04F31D4584}"/>
    <w:embedBoldItalic r:id="rId4" w:fontKey="{A1A9CDCE-B697-49EB-B1B9-918E6EB54D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18AB91C-571B-4243-AEC4-34D0B12B4890}"/>
    <w:embedBold r:id="rId6" w:fontKey="{0AB004E4-CF32-4B0C-812D-E35CDEF7F9C9}"/>
    <w:embedItalic r:id="rId7" w:fontKey="{CF911772-6427-434D-99B0-3B89F6EA0F2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B38AB54-AF36-44FA-8DA3-BA174E7826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B1F40EB-BE61-4759-9FA8-1F0B643244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7EA601" w14:textId="77777777" w:rsidR="00935046" w:rsidRDefault="00935046" w:rsidP="000172E5">
      <w:pPr>
        <w:spacing w:after="0" w:line="240" w:lineRule="auto"/>
      </w:pPr>
      <w:r>
        <w:separator/>
      </w:r>
    </w:p>
  </w:footnote>
  <w:footnote w:type="continuationSeparator" w:id="0">
    <w:p w14:paraId="6D0AAD2F" w14:textId="77777777" w:rsidR="00935046" w:rsidRDefault="0093504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2892"/>
      <w:gridCol w:w="6468"/>
    </w:tblGrid>
    <w:tr w:rsidR="00CD01E5" w:rsidRPr="00637200" w14:paraId="3B6C93D4" w14:textId="77777777" w:rsidTr="00384B05">
      <w:trPr>
        <w:trHeight w:val="990"/>
      </w:trPr>
      <w:tc>
        <w:tcPr>
          <w:tcW w:w="1350" w:type="dxa"/>
          <w:vAlign w:val="center"/>
        </w:tcPr>
        <w:p w14:paraId="716F9591" w14:textId="6D98C86C" w:rsidR="00B337A2" w:rsidRPr="00637200" w:rsidRDefault="00CD01E5" w:rsidP="00CD01E5">
          <w:pPr>
            <w:pStyle w:val="Header"/>
            <w:spacing w:before="0"/>
          </w:pPr>
          <w:r>
            <w:rPr>
              <w:noProof/>
            </w:rPr>
            <w:drawing>
              <wp:inline distT="0" distB="0" distL="0" distR="0" wp14:anchorId="194DC635" wp14:editId="26B1C009">
                <wp:extent cx="1699578" cy="1106905"/>
                <wp:effectExtent l="0" t="0" r="0" b="0"/>
                <wp:docPr id="1438822904" name="Picture 1" descr="A logo for a communit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8822904" name="Picture 1" descr="A logo for a community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7894" cy="1144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3150752" w14:textId="77777777" w:rsidR="00CD01E5" w:rsidRDefault="00CD01E5" w:rsidP="00CD01E5">
          <w:pPr>
            <w:pStyle w:val="Header"/>
            <w:spacing w:before="0"/>
          </w:pPr>
        </w:p>
        <w:p w14:paraId="6BE6A46A" w14:textId="73C476F8" w:rsidR="00B337A2" w:rsidRDefault="00CD01E5" w:rsidP="00CD01E5">
          <w:pPr>
            <w:pStyle w:val="Header"/>
            <w:spacing w:before="0"/>
          </w:pPr>
          <w:r>
            <w:t>Prayer Chaplain Application</w:t>
          </w:r>
        </w:p>
        <w:p w14:paraId="60C9DE93" w14:textId="318A1625" w:rsidR="00CD01E5" w:rsidRPr="00637200" w:rsidRDefault="00CD01E5" w:rsidP="00CD01E5">
          <w:pPr>
            <w:pStyle w:val="Header"/>
            <w:spacing w:before="0"/>
          </w:pPr>
        </w:p>
      </w:tc>
    </w:tr>
  </w:tbl>
  <w:p w14:paraId="4F701178" w14:textId="77777777" w:rsidR="000172E5" w:rsidRPr="00311D4F" w:rsidRDefault="000172E5" w:rsidP="00CD01E5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59956203">
    <w:abstractNumId w:val="11"/>
  </w:num>
  <w:num w:numId="2" w16cid:durableId="1395280148">
    <w:abstractNumId w:val="7"/>
  </w:num>
  <w:num w:numId="3" w16cid:durableId="1301031719">
    <w:abstractNumId w:val="15"/>
  </w:num>
  <w:num w:numId="4" w16cid:durableId="1062872525">
    <w:abstractNumId w:val="12"/>
  </w:num>
  <w:num w:numId="5" w16cid:durableId="1020005307">
    <w:abstractNumId w:val="13"/>
  </w:num>
  <w:num w:numId="6" w16cid:durableId="773791869">
    <w:abstractNumId w:val="19"/>
  </w:num>
  <w:num w:numId="7" w16cid:durableId="81415306">
    <w:abstractNumId w:val="6"/>
  </w:num>
  <w:num w:numId="8" w16cid:durableId="315569310">
    <w:abstractNumId w:val="10"/>
  </w:num>
  <w:num w:numId="9" w16cid:durableId="1449009597">
    <w:abstractNumId w:val="17"/>
  </w:num>
  <w:num w:numId="10" w16cid:durableId="1864593913">
    <w:abstractNumId w:val="1"/>
  </w:num>
  <w:num w:numId="11" w16cid:durableId="1246527080">
    <w:abstractNumId w:val="5"/>
  </w:num>
  <w:num w:numId="12" w16cid:durableId="2108769743">
    <w:abstractNumId w:val="0"/>
  </w:num>
  <w:num w:numId="13" w16cid:durableId="2123843922">
    <w:abstractNumId w:val="2"/>
  </w:num>
  <w:num w:numId="14" w16cid:durableId="1959295572">
    <w:abstractNumId w:val="9"/>
  </w:num>
  <w:num w:numId="15" w16cid:durableId="582178313">
    <w:abstractNumId w:val="8"/>
  </w:num>
  <w:num w:numId="16" w16cid:durableId="1077897542">
    <w:abstractNumId w:val="16"/>
  </w:num>
  <w:num w:numId="17" w16cid:durableId="683165600">
    <w:abstractNumId w:val="3"/>
  </w:num>
  <w:num w:numId="18" w16cid:durableId="1087192250">
    <w:abstractNumId w:val="21"/>
  </w:num>
  <w:num w:numId="19" w16cid:durableId="528765269">
    <w:abstractNumId w:val="18"/>
  </w:num>
  <w:num w:numId="20" w16cid:durableId="1815944365">
    <w:abstractNumId w:val="14"/>
  </w:num>
  <w:num w:numId="21" w16cid:durableId="724641664">
    <w:abstractNumId w:val="20"/>
  </w:num>
  <w:num w:numId="22" w16cid:durableId="14230948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68"/>
    <w:rsid w:val="00017184"/>
    <w:rsid w:val="000172E5"/>
    <w:rsid w:val="00052382"/>
    <w:rsid w:val="000600BC"/>
    <w:rsid w:val="0006568A"/>
    <w:rsid w:val="00076F0F"/>
    <w:rsid w:val="00084253"/>
    <w:rsid w:val="000C5A60"/>
    <w:rsid w:val="000C7A20"/>
    <w:rsid w:val="000D1F49"/>
    <w:rsid w:val="000E16AF"/>
    <w:rsid w:val="000F201C"/>
    <w:rsid w:val="001074F2"/>
    <w:rsid w:val="001727CA"/>
    <w:rsid w:val="001800AB"/>
    <w:rsid w:val="001826DA"/>
    <w:rsid w:val="001C1919"/>
    <w:rsid w:val="002C56E6"/>
    <w:rsid w:val="002D1EBE"/>
    <w:rsid w:val="00311D4F"/>
    <w:rsid w:val="003417C7"/>
    <w:rsid w:val="00342131"/>
    <w:rsid w:val="0034390E"/>
    <w:rsid w:val="00344849"/>
    <w:rsid w:val="00361E11"/>
    <w:rsid w:val="003769BA"/>
    <w:rsid w:val="003E1B0E"/>
    <w:rsid w:val="003E7D2C"/>
    <w:rsid w:val="003F0847"/>
    <w:rsid w:val="0040090B"/>
    <w:rsid w:val="004322D6"/>
    <w:rsid w:val="00457A13"/>
    <w:rsid w:val="004622F6"/>
    <w:rsid w:val="0046302A"/>
    <w:rsid w:val="00487D2D"/>
    <w:rsid w:val="0049492E"/>
    <w:rsid w:val="004C0243"/>
    <w:rsid w:val="004D5D62"/>
    <w:rsid w:val="004D615E"/>
    <w:rsid w:val="005112D0"/>
    <w:rsid w:val="00577E06"/>
    <w:rsid w:val="00583334"/>
    <w:rsid w:val="005A3BF7"/>
    <w:rsid w:val="005F2035"/>
    <w:rsid w:val="005F7990"/>
    <w:rsid w:val="00612639"/>
    <w:rsid w:val="006145D8"/>
    <w:rsid w:val="00626A8A"/>
    <w:rsid w:val="00637200"/>
    <w:rsid w:val="0063739C"/>
    <w:rsid w:val="006C4B68"/>
    <w:rsid w:val="006D601C"/>
    <w:rsid w:val="006F1257"/>
    <w:rsid w:val="007147D7"/>
    <w:rsid w:val="00746AA4"/>
    <w:rsid w:val="00770F25"/>
    <w:rsid w:val="007A35A8"/>
    <w:rsid w:val="007B0A85"/>
    <w:rsid w:val="007B67DB"/>
    <w:rsid w:val="007C6A52"/>
    <w:rsid w:val="0082043E"/>
    <w:rsid w:val="00846B76"/>
    <w:rsid w:val="008624C5"/>
    <w:rsid w:val="00862A15"/>
    <w:rsid w:val="00872466"/>
    <w:rsid w:val="008E203A"/>
    <w:rsid w:val="008E3485"/>
    <w:rsid w:val="00907027"/>
    <w:rsid w:val="0091229C"/>
    <w:rsid w:val="00935046"/>
    <w:rsid w:val="00940E73"/>
    <w:rsid w:val="009813D2"/>
    <w:rsid w:val="0098597D"/>
    <w:rsid w:val="0098636C"/>
    <w:rsid w:val="00990DA7"/>
    <w:rsid w:val="009F619A"/>
    <w:rsid w:val="009F6DDE"/>
    <w:rsid w:val="00A370A8"/>
    <w:rsid w:val="00AC3541"/>
    <w:rsid w:val="00B0293D"/>
    <w:rsid w:val="00B30DC5"/>
    <w:rsid w:val="00B31F8D"/>
    <w:rsid w:val="00B337A2"/>
    <w:rsid w:val="00B542ED"/>
    <w:rsid w:val="00B7599A"/>
    <w:rsid w:val="00BD4753"/>
    <w:rsid w:val="00BD5CB1"/>
    <w:rsid w:val="00BE62EE"/>
    <w:rsid w:val="00C003BA"/>
    <w:rsid w:val="00C4602F"/>
    <w:rsid w:val="00C46878"/>
    <w:rsid w:val="00C479A2"/>
    <w:rsid w:val="00C6231D"/>
    <w:rsid w:val="00C76FFE"/>
    <w:rsid w:val="00CB4A51"/>
    <w:rsid w:val="00CD01E5"/>
    <w:rsid w:val="00CD4532"/>
    <w:rsid w:val="00CD47B0"/>
    <w:rsid w:val="00CD6484"/>
    <w:rsid w:val="00CE6104"/>
    <w:rsid w:val="00CE7918"/>
    <w:rsid w:val="00D16163"/>
    <w:rsid w:val="00D16EA8"/>
    <w:rsid w:val="00D90D5D"/>
    <w:rsid w:val="00DB3FAD"/>
    <w:rsid w:val="00DB6FB8"/>
    <w:rsid w:val="00DC71EC"/>
    <w:rsid w:val="00DE2BB9"/>
    <w:rsid w:val="00E32BD5"/>
    <w:rsid w:val="00E4230C"/>
    <w:rsid w:val="00E61C09"/>
    <w:rsid w:val="00EB3B58"/>
    <w:rsid w:val="00EC7359"/>
    <w:rsid w:val="00EE3054"/>
    <w:rsid w:val="00EE329E"/>
    <w:rsid w:val="00F00606"/>
    <w:rsid w:val="00F01256"/>
    <w:rsid w:val="00F175DF"/>
    <w:rsid w:val="00F710E4"/>
    <w:rsid w:val="00FC7475"/>
    <w:rsid w:val="00FD613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DA6A7"/>
  <w15:chartTrackingRefBased/>
  <w15:docId w15:val="{F111549E-85B8-459D-81A3-C62DE8B3E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9863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nitycommunityofashland.org/event/new-member-ceremony-jun-16-2024/" TargetMode="External"/><Relationship Id="rId5" Type="http://schemas.openxmlformats.org/officeDocument/2006/relationships/styles" Target="styles.xml"/><Relationship Id="rId10" Type="http://schemas.openxmlformats.org/officeDocument/2006/relationships/hyperlink" Target="https://unitycommunityofashland.org/event/new-member-introduction-orientation-jun-9-2024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8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peggie turton</dc:creator>
  <cp:keywords/>
  <dc:description/>
  <cp:lastModifiedBy>peggie turton</cp:lastModifiedBy>
  <cp:revision>4</cp:revision>
  <dcterms:created xsi:type="dcterms:W3CDTF">2024-06-05T21:25:00Z</dcterms:created>
  <dcterms:modified xsi:type="dcterms:W3CDTF">2024-06-05T22:34:00Z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